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436" w:rsidRDefault="00963436" w:rsidP="009B0755">
      <w:pPr>
        <w:spacing w:after="0"/>
        <w:jc w:val="right"/>
      </w:pPr>
      <w:r>
        <w:t xml:space="preserve">Директору Филиала </w:t>
      </w:r>
    </w:p>
    <w:p w:rsidR="00963436" w:rsidRDefault="00963436" w:rsidP="009B0755">
      <w:pPr>
        <w:spacing w:after="0"/>
        <w:jc w:val="right"/>
      </w:pPr>
      <w:r>
        <w:t>ФГБУ "ЦНИИП Минстроя России"</w:t>
      </w:r>
    </w:p>
    <w:p w:rsidR="00963436" w:rsidRDefault="00963436" w:rsidP="009B0755">
      <w:pPr>
        <w:spacing w:after="0"/>
        <w:jc w:val="right"/>
      </w:pPr>
      <w:r>
        <w:t>НИИТИАГ</w:t>
      </w:r>
    </w:p>
    <w:p w:rsidR="00963436" w:rsidRDefault="00963436" w:rsidP="009B0755">
      <w:pPr>
        <w:spacing w:after="0"/>
        <w:jc w:val="right"/>
      </w:pPr>
      <w:r>
        <w:t>Бондаренко И.А.</w:t>
      </w:r>
    </w:p>
    <w:p w:rsidR="00963436" w:rsidRDefault="00963436" w:rsidP="009B0755">
      <w:pPr>
        <w:spacing w:after="0"/>
        <w:jc w:val="right"/>
      </w:pPr>
      <w:r>
        <w:t>от ........................</w:t>
      </w:r>
      <w:r w:rsidRPr="009B0755">
        <w:rPr>
          <w:i/>
        </w:rPr>
        <w:t>должность,</w:t>
      </w:r>
      <w:r>
        <w:t xml:space="preserve"> </w:t>
      </w:r>
    </w:p>
    <w:p w:rsidR="00963436" w:rsidRPr="009B0755" w:rsidRDefault="00963436" w:rsidP="009B0755">
      <w:pPr>
        <w:spacing w:after="0"/>
        <w:jc w:val="right"/>
        <w:rPr>
          <w:i/>
        </w:rPr>
      </w:pPr>
      <w:r>
        <w:rPr>
          <w:i/>
        </w:rPr>
        <w:t>....................</w:t>
      </w:r>
      <w:r w:rsidRPr="009B0755">
        <w:rPr>
          <w:i/>
        </w:rPr>
        <w:t xml:space="preserve">подразделение </w:t>
      </w:r>
    </w:p>
    <w:p w:rsidR="00963436" w:rsidRPr="009B0755" w:rsidRDefault="00963436" w:rsidP="009B0755">
      <w:pPr>
        <w:spacing w:after="0"/>
        <w:jc w:val="right"/>
        <w:rPr>
          <w:i/>
        </w:rPr>
      </w:pPr>
      <w:r>
        <w:rPr>
          <w:i/>
        </w:rPr>
        <w:t>....................................</w:t>
      </w:r>
      <w:r w:rsidRPr="009B0755">
        <w:rPr>
          <w:i/>
        </w:rPr>
        <w:t>ФИО</w:t>
      </w:r>
    </w:p>
    <w:p w:rsidR="00963436" w:rsidRDefault="00963436"/>
    <w:p w:rsidR="00963436" w:rsidRDefault="00963436"/>
    <w:p w:rsidR="00963436" w:rsidRDefault="00963436" w:rsidP="009B0755">
      <w:pPr>
        <w:jc w:val="center"/>
      </w:pPr>
      <w:r>
        <w:t>Заявление.</w:t>
      </w:r>
    </w:p>
    <w:p w:rsidR="00963436" w:rsidRDefault="00963436" w:rsidP="009B0755">
      <w:pPr>
        <w:jc w:val="center"/>
      </w:pPr>
    </w:p>
    <w:p w:rsidR="00963436" w:rsidRDefault="00963436" w:rsidP="009B0755">
      <w:pPr>
        <w:jc w:val="center"/>
      </w:pPr>
    </w:p>
    <w:p w:rsidR="00963436" w:rsidRDefault="00963436">
      <w:r>
        <w:t>Прошу разрешить мне командировку в .......................................................(</w:t>
      </w:r>
      <w:r w:rsidRPr="007254C4">
        <w:rPr>
          <w:i/>
        </w:rPr>
        <w:t>город, при необходимости, страна</w:t>
      </w:r>
      <w:r>
        <w:t>) сроком на .................... дней (с................. по...........................). Цель командировки:...............................................................................................................</w:t>
      </w:r>
    </w:p>
    <w:p w:rsidR="00963436" w:rsidRDefault="00963436"/>
    <w:p w:rsidR="00963436" w:rsidRDefault="00963436"/>
    <w:p w:rsidR="00963436" w:rsidRDefault="00963436"/>
    <w:p w:rsidR="00963436" w:rsidRDefault="00963436">
      <w:r>
        <w:t>Число, подпись</w:t>
      </w:r>
    </w:p>
    <w:sectPr w:rsidR="00963436" w:rsidSect="00955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755"/>
    <w:rsid w:val="0005515A"/>
    <w:rsid w:val="000614D3"/>
    <w:rsid w:val="00080DA6"/>
    <w:rsid w:val="00096018"/>
    <w:rsid w:val="000A76C7"/>
    <w:rsid w:val="000C022A"/>
    <w:rsid w:val="000E0F99"/>
    <w:rsid w:val="000E4A52"/>
    <w:rsid w:val="00144F74"/>
    <w:rsid w:val="001A5798"/>
    <w:rsid w:val="001C770A"/>
    <w:rsid w:val="002331D6"/>
    <w:rsid w:val="00246B33"/>
    <w:rsid w:val="00262324"/>
    <w:rsid w:val="00272979"/>
    <w:rsid w:val="00290F4C"/>
    <w:rsid w:val="002E516E"/>
    <w:rsid w:val="00302DD8"/>
    <w:rsid w:val="00317FB1"/>
    <w:rsid w:val="00323C03"/>
    <w:rsid w:val="003D27AA"/>
    <w:rsid w:val="0049358F"/>
    <w:rsid w:val="004B5C9A"/>
    <w:rsid w:val="004D4040"/>
    <w:rsid w:val="004E731C"/>
    <w:rsid w:val="004F6E52"/>
    <w:rsid w:val="00503EA0"/>
    <w:rsid w:val="00506CF7"/>
    <w:rsid w:val="00527A63"/>
    <w:rsid w:val="00590AE7"/>
    <w:rsid w:val="005D5B44"/>
    <w:rsid w:val="00616D69"/>
    <w:rsid w:val="006248C0"/>
    <w:rsid w:val="0063496B"/>
    <w:rsid w:val="006C1685"/>
    <w:rsid w:val="007254C4"/>
    <w:rsid w:val="00752A12"/>
    <w:rsid w:val="007B43B3"/>
    <w:rsid w:val="007C524D"/>
    <w:rsid w:val="00804194"/>
    <w:rsid w:val="0082258B"/>
    <w:rsid w:val="00822F9F"/>
    <w:rsid w:val="008D3B5E"/>
    <w:rsid w:val="00925296"/>
    <w:rsid w:val="0095588C"/>
    <w:rsid w:val="00963436"/>
    <w:rsid w:val="009748FE"/>
    <w:rsid w:val="00982617"/>
    <w:rsid w:val="009A2B23"/>
    <w:rsid w:val="009A4D7E"/>
    <w:rsid w:val="009B0755"/>
    <w:rsid w:val="009B36A7"/>
    <w:rsid w:val="00A537BA"/>
    <w:rsid w:val="00A73C1F"/>
    <w:rsid w:val="00A91501"/>
    <w:rsid w:val="00AE1B19"/>
    <w:rsid w:val="00B42138"/>
    <w:rsid w:val="00BE032E"/>
    <w:rsid w:val="00C228DC"/>
    <w:rsid w:val="00C31D1C"/>
    <w:rsid w:val="00C51900"/>
    <w:rsid w:val="00CA342B"/>
    <w:rsid w:val="00DB42F7"/>
    <w:rsid w:val="00DF7AE0"/>
    <w:rsid w:val="00E07148"/>
    <w:rsid w:val="00E25AE4"/>
    <w:rsid w:val="00EA0AC4"/>
    <w:rsid w:val="00EA0CFF"/>
    <w:rsid w:val="00EA2964"/>
    <w:rsid w:val="00EB3DB7"/>
    <w:rsid w:val="00F05EC2"/>
    <w:rsid w:val="00F42F62"/>
    <w:rsid w:val="00F8611D"/>
    <w:rsid w:val="00F86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F74"/>
    <w:pPr>
      <w:spacing w:after="80"/>
    </w:pPr>
    <w:rPr>
      <w:rFonts w:ascii="Times New Roman" w:eastAsia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E0F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E0F99"/>
    <w:pPr>
      <w:keepNext/>
      <w:spacing w:line="360" w:lineRule="auto"/>
      <w:ind w:firstLine="851"/>
      <w:jc w:val="both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uiPriority w:val="99"/>
    <w:qFormat/>
    <w:rsid w:val="000E0F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E0F99"/>
    <w:pPr>
      <w:spacing w:before="240" w:after="60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E0F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E0F99"/>
    <w:rPr>
      <w:rFonts w:ascii="Times New Roman" w:hAnsi="Times New Roman" w:cs="Times New Roman"/>
      <w:b/>
      <w:i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E0F9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E0F99"/>
    <w:rPr>
      <w:rFonts w:ascii="Times New Roman" w:hAnsi="Times New Roman" w:cs="Times New Roman"/>
      <w:b/>
      <w:bCs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0E0F99"/>
    <w:pPr>
      <w:spacing w:line="480" w:lineRule="auto"/>
      <w:jc w:val="both"/>
    </w:pPr>
    <w:rPr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E0F99"/>
    <w:rPr>
      <w:rFonts w:ascii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99"/>
    <w:qFormat/>
    <w:rsid w:val="000E0F99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E0F99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0E0F99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customStyle="1" w:styleId="4">
    <w:name w:val="Стиль 4"/>
    <w:uiPriority w:val="99"/>
    <w:rsid w:val="000E0F99"/>
    <w:pPr>
      <w:suppressAutoHyphens/>
      <w:overflowPunct w:val="0"/>
      <w:autoSpaceDE w:val="0"/>
      <w:jc w:val="both"/>
      <w:textAlignment w:val="baseline"/>
    </w:pPr>
    <w:rPr>
      <w:rFonts w:ascii="Times New Roman" w:eastAsia="Times New Roman" w:hAnsi="Times New Roman"/>
      <w:sz w:val="20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83</Words>
  <Characters>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marat-ksyusha</cp:lastModifiedBy>
  <cp:revision>3</cp:revision>
  <cp:lastPrinted>2016-03-21T14:01:00Z</cp:lastPrinted>
  <dcterms:created xsi:type="dcterms:W3CDTF">2016-03-21T13:39:00Z</dcterms:created>
  <dcterms:modified xsi:type="dcterms:W3CDTF">2016-03-30T09:19:00Z</dcterms:modified>
</cp:coreProperties>
</file>